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26" type="#_x0000_t75" alt="image2" style="position:absolute;margin-left:.05pt;margin-top:0;width:563.65pt;height:810pt;z-index:-251663360;visibility:visible;mso-wrap-distance-left:5pt;mso-wrap-distance-right:5pt;mso-position-horizontal-relative:margin">
            <v:imagedata r:id="rId4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712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294" w:right="316" w:bottom="294" w:left="316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3" o:spid="_x0000_s1027" type="#_x0000_t75" alt="image3" style="position:absolute;margin-left:.05pt;margin-top:0;width:560.3pt;height:806.75pt;z-index:-251662336;visibility:visible;mso-wrap-distance-left:5pt;mso-wrap-distance-right:5pt;mso-position-horizontal-relative:margin">
            <v:imagedata r:id="rId5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647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326" w:right="350" w:bottom="326" w:left="350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5" o:spid="_x0000_s1028" type="#_x0000_t75" alt="image5" style="position:absolute;margin-left:3.85pt;margin-top:3.85pt;width:559.3pt;height:812.15pt;z-index:-251660288;visibility:visible;mso-wrap-distance-left:5pt;mso-wrap-distance-right:5pt;mso-position-horizontal-relative:margin">
            <v:imagedata r:id="rId6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712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294" w:right="285" w:bottom="294" w:left="285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4" o:spid="_x0000_s1029" type="#_x0000_t75" alt="image4" style="position:absolute;margin-left:-1.2pt;margin-top:-1.4pt;width:566.75pt;height:810pt;z-index:-251661312;visibility:visible;mso-wrap-distance-left:5pt;mso-wrap-distance-right:5pt;mso-position-horizontal-relative:margin">
            <v:imagedata r:id="rId7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95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272" w:right="360" w:bottom="272" w:left="360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7" o:spid="_x0000_s1030" type="#_x0000_t75" alt="image7" style="position:absolute;margin-left:.05pt;margin-top:0;width:547.55pt;height:802.45pt;z-index:-251659264;visibility:visible;mso-wrap-distance-left:5pt;mso-wrap-distance-right:5pt;mso-position-horizontal-relative:margin">
            <v:imagedata r:id="rId8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561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369" w:right="477" w:bottom="369" w:left="477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8" o:spid="_x0000_s1031" type="#_x0000_t75" alt="image8" style="position:absolute;margin-left:.05pt;margin-top:0;width:565.8pt;height:811.1pt;z-index:-251658240;visibility:visible;mso-wrap-distance-left:5pt;mso-wrap-distance-right:5pt;mso-position-horizontal-relative:margin">
            <v:imagedata r:id="rId9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74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283" w:right="295" w:bottom="283" w:left="295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9" o:spid="_x0000_s1032" type="#_x0000_t75" alt="image9" style="position:absolute;margin-left:.05pt;margin-top:0;width:552.85pt;height:806.9pt;z-index:-251657216;visibility:visible;mso-wrap-distance-left:5pt;mso-wrap-distance-right:5pt;mso-position-horizontal-relative:margin">
            <v:imagedata r:id="rId10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650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325" w:right="424" w:bottom="325" w:left="424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10" o:spid="_x0000_s1033" type="#_x0000_t75" alt="image10" style="position:absolute;margin-left:.05pt;margin-top:0;width:557.15pt;height:803.5pt;z-index:-251656192;visibility:visible;mso-wrap-distance-left:5pt;mso-wrap-distance-right:5pt;mso-position-horizontal-relative:margin">
            <v:imagedata r:id="rId11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582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359" w:right="381" w:bottom="359" w:left="381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11" o:spid="_x0000_s1034" type="#_x0000_t75" alt="image11" style="position:absolute;margin-left:.05pt;margin-top:0;width:559.1pt;height:802.55pt;z-index:-251655168;visibility:visible;mso-wrap-distance-left:5pt;mso-wrap-distance-right:5pt;mso-position-horizontal-relative:margin">
            <v:imagedata r:id="rId12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563" w:lineRule="exact"/>
      </w:pPr>
    </w:p>
    <w:p w:rsidR="00F22653" w:rsidRDefault="00F22653" w:rsidP="004A098B">
      <w:pPr>
        <w:rPr>
          <w:sz w:val="2"/>
          <w:szCs w:val="2"/>
        </w:rPr>
        <w:sectPr w:rsidR="00F22653">
          <w:pgSz w:w="11906" w:h="16838"/>
          <w:pgMar w:top="368" w:right="362" w:bottom="368" w:left="362" w:header="0" w:footer="3" w:gutter="0"/>
          <w:cols w:space="720"/>
          <w:noEndnote/>
          <w:docGrid w:linePitch="360"/>
        </w:sectPr>
      </w:pPr>
    </w:p>
    <w:p w:rsidR="00F22653" w:rsidRDefault="00F22653" w:rsidP="004A098B">
      <w:pPr>
        <w:spacing w:line="360" w:lineRule="exact"/>
      </w:pPr>
      <w:r>
        <w:rPr>
          <w:noProof/>
          <w:lang w:val="ru-RU"/>
        </w:rPr>
        <w:pict>
          <v:shape id="Рисунок 12" o:spid="_x0000_s1035" type="#_x0000_t75" alt="image12" style="position:absolute;margin-left:-67.05pt;margin-top:-44.65pt;width:552.85pt;height:808.5pt;z-index:-251654144;visibility:visible;mso-wrap-distance-left:5pt;mso-wrap-distance-right:5pt;mso-position-horizontal-relative:margin">
            <v:imagedata r:id="rId13" o:title=""/>
            <w10:wrap anchorx="margin"/>
          </v:shape>
        </w:pict>
      </w: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p w:rsidR="00F22653" w:rsidRDefault="00F22653" w:rsidP="004A098B">
      <w:pPr>
        <w:spacing w:line="360" w:lineRule="exact"/>
      </w:pPr>
    </w:p>
    <w:sectPr w:rsidR="00F22653" w:rsidSect="002D65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A098B"/>
    <w:rsid w:val="00057A5F"/>
    <w:rsid w:val="000B0018"/>
    <w:rsid w:val="00101F77"/>
    <w:rsid w:val="002B1C40"/>
    <w:rsid w:val="002D6525"/>
    <w:rsid w:val="003246E3"/>
    <w:rsid w:val="00347263"/>
    <w:rsid w:val="004A098B"/>
    <w:rsid w:val="00A56838"/>
    <w:rsid w:val="00B364FA"/>
    <w:rsid w:val="00B71C64"/>
    <w:rsid w:val="00C14D6D"/>
    <w:rsid w:val="00C53335"/>
    <w:rsid w:val="00CD505E"/>
    <w:rsid w:val="00D63554"/>
    <w:rsid w:val="00F226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098B"/>
    <w:pPr>
      <w:widowControl w:val="0"/>
    </w:pPr>
    <w:rPr>
      <w:rFonts w:ascii="Courier New" w:hAnsi="Courier New" w:cs="Courier New"/>
      <w:color w:val="000000"/>
      <w:sz w:val="24"/>
      <w:szCs w:val="24"/>
      <w:lang w:val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12</TotalTime>
  <Pages>10</Pages>
  <Words>65</Words>
  <Characters>376</Characters>
  <Application>Microsoft Office Outlook</Application>
  <DocSecurity>0</DocSecurity>
  <Lines>0</Lines>
  <Paragraphs>0</Paragraphs>
  <ScaleCrop>false</ScaleCrop>
  <Company>Grizli777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Net2</dc:creator>
  <cp:keywords/>
  <dc:description/>
  <cp:lastModifiedBy>Lada</cp:lastModifiedBy>
  <cp:revision>4</cp:revision>
  <cp:lastPrinted>2015-03-28T17:16:00Z</cp:lastPrinted>
  <dcterms:created xsi:type="dcterms:W3CDTF">2015-03-28T17:18:00Z</dcterms:created>
  <dcterms:modified xsi:type="dcterms:W3CDTF">2015-03-28T17:22:00Z</dcterms:modified>
</cp:coreProperties>
</file>