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638" w:rsidRDefault="00695638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3" o:spid="_x0000_s1026" type="#_x0000_t75" alt="image13" style="position:absolute;margin-left:-68.8pt;margin-top:-46.9pt;width:564.7pt;height:801.8pt;z-index:-251658240;visibility:visible;mso-wrap-distance-left:5pt;mso-wrap-distance-right:5pt;mso-position-horizontal-relative:margin">
            <v:imagedata r:id="rId4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14" o:spid="_x0000_s1027" type="#_x0000_t75" alt="image14" style="position:absolute;margin-left:-61.05pt;margin-top:-341pt;width:547.5pt;height:798pt;z-index:-251657216;visibility:visible;mso-wrap-distance-left:5pt;mso-wrap-distance-right:5pt;mso-position-horizontal-relative:margin">
            <v:imagedata r:id="rId5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15" o:spid="_x0000_s1028" type="#_x0000_t75" alt="image15" style="position:absolute;margin-left:-68.85pt;margin-top:-35.45pt;width:533.2pt;height:803.45pt;z-index:-251656192;visibility:visible;mso-wrap-distance-left:5pt;mso-wrap-distance-right:5pt;mso-position-horizontal-relative:margin">
            <v:imagedata r:id="rId6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2" o:spid="_x0000_s1029" type="#_x0000_t75" alt="image16" style="position:absolute;margin-left:-63.45pt;margin-top:-35.45pt;width:551.6pt;height:790.35pt;z-index:-251655168;visibility:visible;mso-wrap-distance-left:5pt;mso-wrap-distance-right:5pt;mso-position-horizontal-relative:margin">
            <v:imagedata r:id="rId7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3" o:spid="_x0000_s1030" type="#_x0000_t75" alt="image17" style="position:absolute;margin-left:-63.9pt;margin-top:-33.8pt;width:551.6pt;height:796.9pt;z-index:-251654144;visibility:visible;mso-wrap-distance-left:5pt;mso-wrap-distance-right:5pt;mso-position-horizontal-relative:margin">
            <v:imagedata r:id="rId8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33" o:spid="_x0000_s1031" type="#_x0000_t75" alt="image20" style="position:absolute;margin-left:-63.95pt;margin-top:-46.05pt;width:554.45pt;height:810pt;z-index:-251653120;visibility:visible;mso-wrap-distance-left:5pt;mso-wrap-distance-right:5pt;mso-position-horizontal-relative:margin">
            <v:imagedata r:id="rId9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4" o:spid="_x0000_s1032" type="#_x0000_t75" alt="image18" style="position:absolute;margin-left:-63.95pt;margin-top:-45.25pt;width:556.1pt;height:798.5pt;z-index:-251652096;visibility:visible;mso-wrap-distance-left:5pt;mso-wrap-distance-right:5pt;mso-position-horizontal-relative:margin">
            <v:imagedata r:id="rId10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>
      <w:r>
        <w:rPr>
          <w:noProof/>
          <w:lang w:eastAsia="ru-RU"/>
        </w:rPr>
        <w:pict>
          <v:shape id="Рисунок 5" o:spid="_x0000_s1033" type="#_x0000_t75" alt="image19" style="position:absolute;margin-left:-63.9pt;margin-top:-45.25pt;width:561.2pt;height:798.55pt;z-index:-251651072;visibility:visible;mso-wrap-distance-left:5pt;mso-wrap-distance-right:5pt;mso-position-horizontal-relative:margin">
            <v:imagedata r:id="rId11" o:title=""/>
            <w10:wrap anchorx="margin"/>
          </v:shape>
        </w:pict>
      </w:r>
    </w:p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p w:rsidR="00695638" w:rsidRDefault="00695638"/>
    <w:sectPr w:rsidR="00695638" w:rsidSect="00D041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D3D0F"/>
    <w:rsid w:val="00247438"/>
    <w:rsid w:val="00500F6E"/>
    <w:rsid w:val="00695638"/>
    <w:rsid w:val="00705CAD"/>
    <w:rsid w:val="00823FD8"/>
    <w:rsid w:val="00D041D2"/>
    <w:rsid w:val="00FD3D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41D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8</Pages>
  <Words>35</Words>
  <Characters>205</Characters>
  <Application>Microsoft Office Outlook</Application>
  <DocSecurity>0</DocSecurity>
  <Lines>0</Lines>
  <Paragraphs>0</Paragraphs>
  <ScaleCrop>false</ScaleCrop>
  <Company>Grizli777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Net2</dc:creator>
  <cp:keywords/>
  <dc:description/>
  <cp:lastModifiedBy>Lada</cp:lastModifiedBy>
  <cp:revision>2</cp:revision>
  <dcterms:created xsi:type="dcterms:W3CDTF">2015-03-28T07:13:00Z</dcterms:created>
  <dcterms:modified xsi:type="dcterms:W3CDTF">2015-03-28T07:13:00Z</dcterms:modified>
</cp:coreProperties>
</file>