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2E22" w:rsidRDefault="005F2E22" w:rsidP="009331B4">
      <w:pPr>
        <w:pStyle w:val="a3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drawing>
          <wp:inline distT="0" distB="0" distL="0" distR="0" wp14:anchorId="674FDE7C" wp14:editId="3D3D5BB2">
            <wp:extent cx="6900861" cy="78867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l="17154" t="7215" r="21124" b="4609"/>
                    <a:stretch/>
                  </pic:blipFill>
                  <pic:spPr bwMode="auto">
                    <a:xfrm>
                      <a:off x="0" y="0"/>
                      <a:ext cx="6899761" cy="78854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2E22" w:rsidRDefault="005F2E22" w:rsidP="005F2E22">
      <w:r>
        <w:rPr>
          <w:noProof/>
          <w:lang w:eastAsia="ru-RU"/>
        </w:rPr>
        <w:lastRenderedPageBreak/>
        <w:drawing>
          <wp:inline distT="0" distB="0" distL="0" distR="0" wp14:anchorId="09C77AEB" wp14:editId="729276CC">
            <wp:extent cx="6781800" cy="7785859"/>
            <wp:effectExtent l="0" t="0" r="0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17154" t="7415" r="21124" b="4008"/>
                    <a:stretch/>
                  </pic:blipFill>
                  <pic:spPr bwMode="auto">
                    <a:xfrm>
                      <a:off x="0" y="0"/>
                      <a:ext cx="6780718" cy="77846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410F" w:rsidRDefault="006A410F" w:rsidP="005F2E22">
      <w:r>
        <w:rPr>
          <w:noProof/>
          <w:lang w:eastAsia="ru-RU"/>
        </w:rPr>
        <w:lastRenderedPageBreak/>
        <w:drawing>
          <wp:inline distT="0" distB="0" distL="0" distR="0" wp14:anchorId="17E787D9" wp14:editId="1F3D5727">
            <wp:extent cx="6686550" cy="9213574"/>
            <wp:effectExtent l="0" t="0" r="0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16993" t="13427" r="35072" b="4008"/>
                    <a:stretch/>
                  </pic:blipFill>
                  <pic:spPr bwMode="auto">
                    <a:xfrm>
                      <a:off x="0" y="0"/>
                      <a:ext cx="6685484" cy="9212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410F" w:rsidRDefault="006A410F" w:rsidP="005F2E22">
      <w:r>
        <w:rPr>
          <w:noProof/>
          <w:lang w:eastAsia="ru-RU"/>
        </w:rPr>
        <w:lastRenderedPageBreak/>
        <w:drawing>
          <wp:inline distT="0" distB="0" distL="0" distR="0" wp14:anchorId="5FFBCD94" wp14:editId="09B78244">
            <wp:extent cx="6781800" cy="9367503"/>
            <wp:effectExtent l="0" t="0" r="0" b="571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17154" t="10421" r="34911" b="6813"/>
                    <a:stretch/>
                  </pic:blipFill>
                  <pic:spPr bwMode="auto">
                    <a:xfrm>
                      <a:off x="0" y="0"/>
                      <a:ext cx="6780719" cy="9366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0FAF" w:rsidRDefault="00E30FAF" w:rsidP="005F2E22">
      <w:r>
        <w:rPr>
          <w:noProof/>
          <w:lang w:eastAsia="ru-RU"/>
        </w:rPr>
        <w:lastRenderedPageBreak/>
        <w:drawing>
          <wp:inline distT="0" distB="0" distL="0" distR="0" wp14:anchorId="47760F88" wp14:editId="7871F133">
            <wp:extent cx="6734175" cy="930498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17314" t="10621" r="35232" b="7415"/>
                    <a:stretch/>
                  </pic:blipFill>
                  <pic:spPr bwMode="auto">
                    <a:xfrm>
                      <a:off x="0" y="0"/>
                      <a:ext cx="6733103" cy="93035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0FAF" w:rsidRDefault="00E30FAF" w:rsidP="005F2E22">
      <w:r>
        <w:rPr>
          <w:noProof/>
          <w:lang w:eastAsia="ru-RU"/>
        </w:rPr>
        <w:lastRenderedPageBreak/>
        <w:drawing>
          <wp:inline distT="0" distB="0" distL="0" distR="0" wp14:anchorId="50DBF6F4" wp14:editId="0E7E2551">
            <wp:extent cx="6762750" cy="9390173"/>
            <wp:effectExtent l="0" t="0" r="0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7154" t="9218" r="35392" b="8417"/>
                    <a:stretch/>
                  </pic:blipFill>
                  <pic:spPr bwMode="auto">
                    <a:xfrm>
                      <a:off x="0" y="0"/>
                      <a:ext cx="6761672" cy="93886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5B7A" w:rsidRDefault="005F2E22" w:rsidP="000C72E0">
      <w:pPr>
        <w:tabs>
          <w:tab w:val="left" w:pos="0"/>
        </w:tabs>
      </w:pPr>
      <w:r>
        <w:rPr>
          <w:noProof/>
          <w:lang w:eastAsia="ru-RU"/>
        </w:rPr>
        <w:lastRenderedPageBreak/>
        <w:drawing>
          <wp:inline distT="0" distB="0" distL="0" distR="0" wp14:anchorId="7C9FE94C" wp14:editId="3B5BBFC9">
            <wp:extent cx="6657975" cy="754798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16832" t="7415" r="20805" b="4209"/>
                    <a:stretch/>
                  </pic:blipFill>
                  <pic:spPr bwMode="auto">
                    <a:xfrm>
                      <a:off x="0" y="0"/>
                      <a:ext cx="6656913" cy="75467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2E22" w:rsidRDefault="005F2E22" w:rsidP="005F2E22">
      <w:pPr>
        <w:tabs>
          <w:tab w:val="left" w:pos="930"/>
        </w:tabs>
      </w:pPr>
    </w:p>
    <w:p w:rsidR="00BC4AB5" w:rsidRDefault="00BC4AB5" w:rsidP="005F2E22">
      <w:pPr>
        <w:tabs>
          <w:tab w:val="left" w:pos="930"/>
        </w:tabs>
      </w:pPr>
    </w:p>
    <w:p w:rsidR="00BC4AB5" w:rsidRDefault="00BC4AB5" w:rsidP="005F2E22">
      <w:pPr>
        <w:tabs>
          <w:tab w:val="left" w:pos="930"/>
        </w:tabs>
      </w:pPr>
    </w:p>
    <w:p w:rsidR="00BC4AB5" w:rsidRDefault="00BC4AB5" w:rsidP="005F2E22">
      <w:pPr>
        <w:tabs>
          <w:tab w:val="left" w:pos="930"/>
        </w:tabs>
      </w:pPr>
    </w:p>
    <w:p w:rsidR="00BC4AB5" w:rsidRDefault="00BC4AB5" w:rsidP="005F2E22">
      <w:pPr>
        <w:tabs>
          <w:tab w:val="left" w:pos="930"/>
        </w:tabs>
      </w:pPr>
    </w:p>
    <w:p w:rsidR="00BC4AB5" w:rsidRDefault="00BC4AB5" w:rsidP="005F2E22">
      <w:pPr>
        <w:tabs>
          <w:tab w:val="left" w:pos="930"/>
        </w:tabs>
      </w:pPr>
    </w:p>
    <w:p w:rsidR="00BC4AB5" w:rsidRDefault="00BC4AB5" w:rsidP="005F2E22">
      <w:pPr>
        <w:tabs>
          <w:tab w:val="left" w:pos="930"/>
        </w:tabs>
        <w:sectPr w:rsidR="00BC4AB5" w:rsidSect="000C72E0">
          <w:pgSz w:w="11906" w:h="16838"/>
          <w:pgMar w:top="568" w:right="850" w:bottom="1134" w:left="709" w:header="708" w:footer="708" w:gutter="0"/>
          <w:cols w:space="708"/>
          <w:docGrid w:linePitch="360"/>
        </w:sectPr>
      </w:pPr>
    </w:p>
    <w:p w:rsidR="00BC4AB5" w:rsidRDefault="00BC4AB5" w:rsidP="00BC4AB5">
      <w:pPr>
        <w:tabs>
          <w:tab w:val="left" w:pos="930"/>
        </w:tabs>
      </w:pPr>
      <w:r>
        <w:rPr>
          <w:noProof/>
          <w:lang w:eastAsia="ru-RU"/>
        </w:rPr>
        <w:lastRenderedPageBreak/>
        <w:drawing>
          <wp:inline distT="0" distB="0" distL="0" distR="0" wp14:anchorId="2928FB1D" wp14:editId="1332BAF1">
            <wp:extent cx="9795457" cy="56959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10526" t="16255" r="12539" b="27823"/>
                    <a:stretch/>
                  </pic:blipFill>
                  <pic:spPr bwMode="auto">
                    <a:xfrm>
                      <a:off x="0" y="0"/>
                      <a:ext cx="9794447" cy="56953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4AB5" w:rsidRDefault="00BC4AB5" w:rsidP="00BC4AB5">
      <w:pPr>
        <w:tabs>
          <w:tab w:val="left" w:pos="930"/>
        </w:tabs>
      </w:pPr>
    </w:p>
    <w:p w:rsidR="00BC4AB5" w:rsidRDefault="00BC4AB5" w:rsidP="00BC4AB5">
      <w:pPr>
        <w:tabs>
          <w:tab w:val="left" w:pos="930"/>
        </w:tabs>
      </w:pPr>
    </w:p>
    <w:p w:rsidR="00BC4AB5" w:rsidRDefault="00BC4AB5" w:rsidP="00BC4AB5">
      <w:pPr>
        <w:tabs>
          <w:tab w:val="left" w:pos="930"/>
        </w:tabs>
      </w:pPr>
      <w:r>
        <w:rPr>
          <w:noProof/>
          <w:lang w:eastAsia="ru-RU"/>
        </w:rPr>
        <w:lastRenderedPageBreak/>
        <w:drawing>
          <wp:inline distT="0" distB="0" distL="0" distR="0" wp14:anchorId="74B4128D" wp14:editId="64F4CFD8">
            <wp:extent cx="9791700" cy="6877976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11146" t="16255" r="12384" b="16600"/>
                    <a:stretch/>
                  </pic:blipFill>
                  <pic:spPr bwMode="auto">
                    <a:xfrm>
                      <a:off x="0" y="0"/>
                      <a:ext cx="9790691" cy="68772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4AB5" w:rsidRPr="005F2E22" w:rsidRDefault="00C60044" w:rsidP="00BC4AB5">
      <w:pPr>
        <w:tabs>
          <w:tab w:val="left" w:pos="930"/>
        </w:tabs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23D34232" wp14:editId="3DAA7D1D">
            <wp:extent cx="8484329" cy="6927728"/>
            <wp:effectExtent l="0" t="0" r="0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10991" t="16448" r="12229" b="5183"/>
                    <a:stretch/>
                  </pic:blipFill>
                  <pic:spPr bwMode="auto">
                    <a:xfrm>
                      <a:off x="0" y="0"/>
                      <a:ext cx="8483455" cy="6927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BC4AB5" w:rsidRPr="005F2E22" w:rsidSect="00BC4AB5">
      <w:pgSz w:w="16838" w:h="11906" w:orient="landscape"/>
      <w:pgMar w:top="851" w:right="1134" w:bottom="709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attachedTemplate r:id="rId1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2E22"/>
    <w:rsid w:val="00050DFB"/>
    <w:rsid w:val="000C72E0"/>
    <w:rsid w:val="003E5B7A"/>
    <w:rsid w:val="005F2E22"/>
    <w:rsid w:val="006A410F"/>
    <w:rsid w:val="0087262B"/>
    <w:rsid w:val="009331B4"/>
    <w:rsid w:val="00A63401"/>
    <w:rsid w:val="00BC4AB5"/>
    <w:rsid w:val="00C60044"/>
    <w:rsid w:val="00E30F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9331B4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5F2E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F2E2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9331B4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5F2E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F2E2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&#1040;&#1076;&#1084;&#1080;&#1085;&#1080;&#1089;&#1090;&#1088;&#1072;&#1090;&#1086;&#1088;\Desktop\&#1064;&#1072;&#1073;&#1083;&#1086;&#1085;.dotx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Шаблон.dotx</Template>
  <TotalTime>93</TotalTime>
  <Pages>10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*Питер-Company*</Company>
  <LinksUpToDate>false</LinksUpToDate>
  <CharactersWithSpaces>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Дмитрий Каленюк</dc:creator>
  <cp:lastModifiedBy>Дмитрий Каленюк</cp:lastModifiedBy>
  <cp:revision>3</cp:revision>
  <cp:lastPrinted>2015-03-16T19:38:00Z</cp:lastPrinted>
  <dcterms:created xsi:type="dcterms:W3CDTF">2015-03-16T18:11:00Z</dcterms:created>
  <dcterms:modified xsi:type="dcterms:W3CDTF">2015-03-17T21:34:00Z</dcterms:modified>
</cp:coreProperties>
</file>