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76B" w:rsidRDefault="00F7776B" w:rsidP="00F913E0">
      <w:pPr>
        <w:rPr>
          <w:b/>
          <w:bCs/>
          <w:sz w:val="72"/>
          <w:szCs w:val="20"/>
        </w:rPr>
      </w:pPr>
    </w:p>
    <w:p w:rsidR="00F7776B" w:rsidRDefault="00F7776B" w:rsidP="00F913E0">
      <w:pPr>
        <w:rPr>
          <w:b/>
          <w:bCs/>
          <w:sz w:val="72"/>
          <w:szCs w:val="20"/>
        </w:rPr>
      </w:pPr>
      <w:bookmarkStart w:id="0" w:name="_GoBack"/>
      <w:r w:rsidRPr="00F331B3">
        <w:rPr>
          <w:b/>
          <w:noProof/>
          <w:sz w:val="72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6.25pt;height:694.5pt;visibility:visible">
            <v:imagedata r:id="rId4" o:title=""/>
          </v:shape>
        </w:pict>
      </w:r>
      <w:bookmarkEnd w:id="0"/>
    </w:p>
    <w:p w:rsidR="00F7776B" w:rsidRDefault="00F7776B" w:rsidP="00F913E0">
      <w:pPr>
        <w:rPr>
          <w:b/>
          <w:bCs/>
          <w:sz w:val="72"/>
          <w:szCs w:val="20"/>
        </w:rPr>
      </w:pPr>
    </w:p>
    <w:p w:rsidR="00F7776B" w:rsidRDefault="00F7776B" w:rsidP="00F913E0">
      <w:pPr>
        <w:rPr>
          <w:b/>
          <w:bCs/>
          <w:sz w:val="72"/>
          <w:szCs w:val="20"/>
        </w:rPr>
      </w:pPr>
      <w:r w:rsidRPr="00F331B3">
        <w:rPr>
          <w:b/>
          <w:noProof/>
          <w:sz w:val="72"/>
          <w:szCs w:val="20"/>
        </w:rPr>
        <w:pict>
          <v:shape id="Рисунок 6" o:spid="_x0000_i1026" type="#_x0000_t75" style="width:536.25pt;height:705.75pt;visibility:visible">
            <v:imagedata r:id="rId5" o:title=""/>
          </v:shape>
        </w:pict>
      </w:r>
    </w:p>
    <w:p w:rsidR="00F7776B" w:rsidRDefault="00F7776B" w:rsidP="00F913E0">
      <w:pPr>
        <w:rPr>
          <w:b/>
          <w:bCs/>
          <w:sz w:val="72"/>
          <w:szCs w:val="20"/>
        </w:rPr>
      </w:pPr>
      <w:r w:rsidRPr="00F331B3">
        <w:rPr>
          <w:b/>
          <w:noProof/>
          <w:sz w:val="72"/>
          <w:szCs w:val="20"/>
        </w:rPr>
        <w:pict>
          <v:shape id="Рисунок 5" o:spid="_x0000_i1027" type="#_x0000_t75" style="width:536.25pt;height:705.75pt;visibility:visible">
            <v:imagedata r:id="rId6" o:title=""/>
          </v:shape>
        </w:pict>
      </w:r>
    </w:p>
    <w:p w:rsidR="00F7776B" w:rsidRDefault="00F7776B" w:rsidP="00F913E0">
      <w:pPr>
        <w:rPr>
          <w:b/>
          <w:bCs/>
          <w:sz w:val="72"/>
          <w:szCs w:val="20"/>
        </w:rPr>
      </w:pPr>
    </w:p>
    <w:p w:rsidR="00F7776B" w:rsidRDefault="00F7776B" w:rsidP="00F913E0">
      <w:pPr>
        <w:rPr>
          <w:b/>
          <w:bCs/>
          <w:sz w:val="72"/>
          <w:szCs w:val="20"/>
        </w:rPr>
      </w:pPr>
      <w:r w:rsidRPr="00F331B3">
        <w:rPr>
          <w:b/>
          <w:noProof/>
          <w:sz w:val="72"/>
          <w:szCs w:val="20"/>
        </w:rPr>
        <w:pict>
          <v:shape id="Рисунок 7" o:spid="_x0000_i1028" type="#_x0000_t75" style="width:535.5pt;height:715.5pt;visibility:visible">
            <v:imagedata r:id="rId7" o:title=""/>
          </v:shape>
        </w:pict>
      </w:r>
    </w:p>
    <w:p w:rsidR="00F7776B" w:rsidRPr="00C322F6" w:rsidRDefault="00F7776B">
      <w:pPr>
        <w:rPr>
          <w:sz w:val="72"/>
          <w:szCs w:val="20"/>
        </w:rPr>
      </w:pPr>
    </w:p>
    <w:sectPr w:rsidR="00F7776B" w:rsidRPr="00C322F6" w:rsidSect="00FB58C5">
      <w:pgSz w:w="11906" w:h="16838"/>
      <w:pgMar w:top="851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6A5C"/>
    <w:rsid w:val="00042C43"/>
    <w:rsid w:val="001903BC"/>
    <w:rsid w:val="00242C73"/>
    <w:rsid w:val="00363935"/>
    <w:rsid w:val="00392B06"/>
    <w:rsid w:val="004D6A5C"/>
    <w:rsid w:val="004E4908"/>
    <w:rsid w:val="005522DF"/>
    <w:rsid w:val="00554D5E"/>
    <w:rsid w:val="00572F30"/>
    <w:rsid w:val="005860C6"/>
    <w:rsid w:val="0069039C"/>
    <w:rsid w:val="006C21AA"/>
    <w:rsid w:val="00735BFF"/>
    <w:rsid w:val="007A27EE"/>
    <w:rsid w:val="00816EBF"/>
    <w:rsid w:val="00996BEE"/>
    <w:rsid w:val="00A23A0E"/>
    <w:rsid w:val="00A4255D"/>
    <w:rsid w:val="00A547B0"/>
    <w:rsid w:val="00A816C2"/>
    <w:rsid w:val="00BC6F76"/>
    <w:rsid w:val="00C322F6"/>
    <w:rsid w:val="00C77186"/>
    <w:rsid w:val="00E42325"/>
    <w:rsid w:val="00EA26CA"/>
    <w:rsid w:val="00EE4279"/>
    <w:rsid w:val="00F15AB7"/>
    <w:rsid w:val="00F331B3"/>
    <w:rsid w:val="00F52A78"/>
    <w:rsid w:val="00F7776B"/>
    <w:rsid w:val="00F913E0"/>
    <w:rsid w:val="00FB58C5"/>
    <w:rsid w:val="00FC136C"/>
    <w:rsid w:val="00FC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3E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91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13E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561</TotalTime>
  <Pages>4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Admin</cp:lastModifiedBy>
  <cp:revision>26</cp:revision>
  <cp:lastPrinted>2015-03-12T06:34:00Z</cp:lastPrinted>
  <dcterms:created xsi:type="dcterms:W3CDTF">2014-10-14T07:11:00Z</dcterms:created>
  <dcterms:modified xsi:type="dcterms:W3CDTF">2015-03-23T16:23:00Z</dcterms:modified>
</cp:coreProperties>
</file>