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89B" w:rsidRPr="00B13961" w:rsidRDefault="00B56D7E" w:rsidP="00DB589B">
      <w:pPr>
        <w:pStyle w:val="a4"/>
        <w:tabs>
          <w:tab w:val="left" w:pos="0"/>
        </w:tabs>
        <w:jc w:val="center"/>
        <w:rPr>
          <w:color w:val="auto"/>
          <w:sz w:val="60"/>
          <w:szCs w:val="60"/>
          <w:lang w:val="ru-RU"/>
        </w:rPr>
      </w:pPr>
      <w:r w:rsidRPr="00B13961">
        <w:rPr>
          <w:b/>
          <w:noProof/>
          <w:color w:val="auto"/>
          <w:sz w:val="60"/>
          <w:szCs w:val="6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BFF21B" wp14:editId="1EB7C8E8">
            <wp:simplePos x="0" y="0"/>
            <wp:positionH relativeFrom="column">
              <wp:posOffset>-118745</wp:posOffset>
            </wp:positionH>
            <wp:positionV relativeFrom="paragraph">
              <wp:posOffset>-1575435</wp:posOffset>
            </wp:positionV>
            <wp:extent cx="3442754" cy="4277360"/>
            <wp:effectExtent l="0" t="0" r="5715" b="889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150423_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754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89B" w:rsidRPr="00B13961">
        <w:rPr>
          <w:b/>
          <w:color w:val="auto"/>
          <w:sz w:val="60"/>
          <w:szCs w:val="60"/>
          <w:lang w:val="ru-RU"/>
        </w:rPr>
        <w:t>Староверов Илья Анисимович</w:t>
      </w:r>
      <w:r w:rsidR="00DB589B" w:rsidRPr="00B13961">
        <w:rPr>
          <w:color w:val="auto"/>
          <w:sz w:val="60"/>
          <w:szCs w:val="60"/>
          <w:lang w:val="ru-RU"/>
        </w:rPr>
        <w:t xml:space="preserve"> </w:t>
      </w:r>
    </w:p>
    <w:p w:rsidR="009B7E87" w:rsidRPr="00B13961" w:rsidRDefault="00DB589B" w:rsidP="00DB589B">
      <w:pPr>
        <w:pStyle w:val="a4"/>
        <w:tabs>
          <w:tab w:val="left" w:pos="0"/>
        </w:tabs>
        <w:jc w:val="center"/>
        <w:rPr>
          <w:color w:val="auto"/>
          <w:sz w:val="48"/>
          <w:lang w:val="ru-RU"/>
        </w:rPr>
      </w:pPr>
      <w:r w:rsidRPr="00B13961">
        <w:rPr>
          <w:color w:val="auto"/>
          <w:sz w:val="48"/>
          <w:lang w:val="ru-RU"/>
        </w:rPr>
        <w:t>1918 г.р.</w:t>
      </w:r>
    </w:p>
    <w:p w:rsidR="00BA4A69" w:rsidRPr="00B13961" w:rsidRDefault="00BA4A69" w:rsidP="00273338">
      <w:pPr>
        <w:jc w:val="both"/>
        <w:rPr>
          <w:rFonts w:asciiTheme="majorHAnsi" w:hAnsiTheme="majorHAnsi"/>
          <w:color w:val="auto"/>
          <w:sz w:val="32"/>
          <w:szCs w:val="32"/>
          <w:lang w:val="ru-RU"/>
        </w:rPr>
      </w:pPr>
      <w:r w:rsidRPr="00B13961">
        <w:rPr>
          <w:rFonts w:asciiTheme="majorHAnsi" w:hAnsiTheme="majorHAnsi"/>
          <w:color w:val="auto"/>
          <w:sz w:val="32"/>
          <w:szCs w:val="32"/>
          <w:lang w:val="ru-RU"/>
        </w:rPr>
        <w:t xml:space="preserve">старшина </w:t>
      </w:r>
      <w:r w:rsidRPr="00B13961">
        <w:rPr>
          <w:rFonts w:asciiTheme="majorHAnsi" w:eastAsia="Calibri" w:hAnsiTheme="majorHAnsi" w:cs="Times New Roman"/>
          <w:color w:val="auto"/>
          <w:sz w:val="32"/>
          <w:szCs w:val="32"/>
          <w:lang w:val="ru-RU" w:eastAsia="en-US"/>
        </w:rPr>
        <w:t>роты 7 электротехнического батальона 27 отдельная Инженерная бригада специального назначения</w:t>
      </w:r>
      <w:r w:rsidR="00273338" w:rsidRPr="00B13961">
        <w:rPr>
          <w:rFonts w:asciiTheme="majorHAnsi" w:eastAsia="Calibri" w:hAnsiTheme="majorHAnsi" w:cs="Times New Roman"/>
          <w:color w:val="auto"/>
          <w:sz w:val="32"/>
          <w:szCs w:val="32"/>
          <w:lang w:val="ru-RU" w:eastAsia="en-US"/>
        </w:rPr>
        <w:t xml:space="preserve">.              </w:t>
      </w:r>
    </w:p>
    <w:p w:rsidR="00B56D7E" w:rsidRPr="00B13961" w:rsidRDefault="006E4948" w:rsidP="00B56D7E">
      <w:pPr>
        <w:rPr>
          <w:rFonts w:asciiTheme="majorHAnsi" w:eastAsia="Calibri" w:hAnsiTheme="majorHAnsi" w:cs="Times New Roman"/>
          <w:color w:val="auto"/>
          <w:szCs w:val="24"/>
          <w:lang w:val="ru-RU" w:eastAsia="en-US"/>
        </w:rPr>
      </w:pPr>
      <w:r w:rsidRPr="00B13961">
        <w:rPr>
          <w:color w:val="auto"/>
          <w:sz w:val="28"/>
          <w:szCs w:val="28"/>
          <w:u w:val="single"/>
          <w:lang w:val="ru-RU"/>
        </w:rPr>
        <w:drawing>
          <wp:anchor distT="0" distB="0" distL="114300" distR="114300" simplePos="0" relativeHeight="251667456" behindDoc="1" locked="0" layoutInCell="1" allowOverlap="1" wp14:anchorId="68535E95" wp14:editId="61606BF1">
            <wp:simplePos x="0" y="0"/>
            <wp:positionH relativeFrom="column">
              <wp:posOffset>1440815</wp:posOffset>
            </wp:positionH>
            <wp:positionV relativeFrom="page">
              <wp:posOffset>6921500</wp:posOffset>
            </wp:positionV>
            <wp:extent cx="592455" cy="1094740"/>
            <wp:effectExtent l="0" t="0" r="0" b="0"/>
            <wp:wrapTight wrapText="bothSides">
              <wp:wrapPolygon edited="0">
                <wp:start x="0" y="0"/>
                <wp:lineTo x="0" y="21049"/>
                <wp:lineTo x="20836" y="21049"/>
                <wp:lineTo x="20836" y="0"/>
                <wp:lineTo x="0" y="0"/>
              </wp:wrapPolygon>
            </wp:wrapTight>
            <wp:docPr id="222" name="Рисунок 222" descr="Медаль &quot;За боевые заслу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аль &quot;За боевые заслуг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="000A4527" w:rsidRPr="00B13961">
        <w:rPr>
          <w:color w:val="auto"/>
          <w:sz w:val="28"/>
          <w:szCs w:val="28"/>
          <w:u w:val="single"/>
          <w:lang w:val="ru-RU"/>
        </w:rPr>
        <w:drawing>
          <wp:anchor distT="0" distB="0" distL="114300" distR="114300" simplePos="0" relativeHeight="251661312" behindDoc="1" locked="0" layoutInCell="1" allowOverlap="1" wp14:anchorId="03AEA33A" wp14:editId="5DB8A583">
            <wp:simplePos x="0" y="0"/>
            <wp:positionH relativeFrom="margin">
              <wp:posOffset>-210185</wp:posOffset>
            </wp:positionH>
            <wp:positionV relativeFrom="paragraph">
              <wp:posOffset>2170430</wp:posOffset>
            </wp:positionV>
            <wp:extent cx="819150" cy="860425"/>
            <wp:effectExtent l="0" t="0" r="0" b="0"/>
            <wp:wrapTight wrapText="bothSides">
              <wp:wrapPolygon edited="0">
                <wp:start x="0" y="0"/>
                <wp:lineTo x="0" y="21042"/>
                <wp:lineTo x="21098" y="21042"/>
                <wp:lineTo x="21098" y="0"/>
                <wp:lineTo x="0" y="0"/>
              </wp:wrapPolygon>
            </wp:wrapTight>
            <wp:docPr id="60" name="Рисунок 60" descr="Сохань (Страница 2) - С - GENEO-ГЕН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хань (Страница 2) - С - GENEO-ГЕНЕ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29D3" w:rsidRPr="00B13961">
        <w:rPr>
          <w:b/>
          <w:noProof/>
          <w:color w:val="auto"/>
          <w:sz w:val="56"/>
          <w:szCs w:val="56"/>
          <w:lang w:val="ru-RU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D0C6F62" wp14:editId="5119D000">
                <wp:simplePos x="0" y="0"/>
                <wp:positionH relativeFrom="column">
                  <wp:posOffset>1657350</wp:posOffset>
                </wp:positionH>
                <wp:positionV relativeFrom="paragraph">
                  <wp:posOffset>1730375</wp:posOffset>
                </wp:positionV>
                <wp:extent cx="1733550" cy="273050"/>
                <wp:effectExtent l="0" t="0" r="0" b="0"/>
                <wp:wrapThrough wrapText="bothSides">
                  <wp:wrapPolygon edited="0">
                    <wp:start x="712" y="0"/>
                    <wp:lineTo x="712" y="19591"/>
                    <wp:lineTo x="20651" y="19591"/>
                    <wp:lineTo x="20651" y="0"/>
                    <wp:lineTo x="712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3BD" w:rsidRPr="007C73BD" w:rsidRDefault="007C73B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Будапешт 05.03.1945.</w:t>
                            </w:r>
                          </w:p>
                          <w:p w:rsidR="00FD29D3" w:rsidRDefault="00FD29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C6F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0.5pt;margin-top:136.25pt;width:136.5pt;height:21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" filled="f" stroked="f">
                <v:textbox>
                  <w:txbxContent>
                    <w:p w:rsidR="007C73BD" w:rsidRPr="007C73BD" w:rsidRDefault="007C73BD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Будапешт 05.03.1945.</w:t>
                      </w:r>
                    </w:p>
                    <w:p w:rsidR="00FD29D3" w:rsidRDefault="00FD29D3"/>
                  </w:txbxContent>
                </v:textbox>
                <w10:wrap type="through"/>
              </v:shape>
            </w:pict>
          </mc:Fallback>
        </mc:AlternateContent>
      </w:r>
      <w:r w:rsidR="00BA4A69" w:rsidRPr="00B13961">
        <w:rPr>
          <w:color w:val="auto"/>
          <w:lang w:val="ru-RU"/>
        </w:rPr>
        <w:t xml:space="preserve">Мой прапрадед Староверов Илья Анисимович был призван в армию в </w:t>
      </w:r>
      <w:r w:rsidR="001F287C" w:rsidRPr="00B13961">
        <w:rPr>
          <w:color w:val="auto"/>
          <w:lang w:val="ru-RU"/>
        </w:rPr>
        <w:t>15 сентября</w:t>
      </w:r>
      <w:r w:rsidR="00FD29D3" w:rsidRPr="00B13961">
        <w:rPr>
          <w:color w:val="auto"/>
          <w:lang w:val="ru-RU"/>
        </w:rPr>
        <w:t xml:space="preserve"> 1939 года. </w:t>
      </w:r>
      <w:r w:rsidR="00BA4A69" w:rsidRPr="00B13961">
        <w:rPr>
          <w:color w:val="auto"/>
          <w:lang w:val="ru-RU"/>
        </w:rPr>
        <w:t>защищал нашу страну с первых дней Великой Отечественной войны и вернулся живым.</w:t>
      </w:r>
      <w:r w:rsidR="001D1F26" w:rsidRPr="00B13961">
        <w:rPr>
          <w:color w:val="auto"/>
          <w:lang w:val="ru-RU"/>
        </w:rPr>
        <w:t xml:space="preserve"> </w:t>
      </w:r>
      <w:r w:rsidR="00604C9A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Воевал на Южном, Закавказском, </w:t>
      </w:r>
      <w:proofErr w:type="gramStart"/>
      <w:r w:rsidR="00604C9A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Северо-Кавказском</w:t>
      </w:r>
      <w:proofErr w:type="gramEnd"/>
      <w:r w:rsidR="00604C9A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, Степном и 2-м Украинском фронте.</w:t>
      </w:r>
      <w:r w:rsidR="00604C9A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</w:t>
      </w:r>
      <w:r w:rsidR="002604F4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За 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боевые заслуги</w:t>
      </w:r>
      <w:r w:rsidR="00D86B31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 </w:t>
      </w:r>
      <w:r w:rsidR="00D86B31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и 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проявленный героизм праде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д 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был награжден Орденами и медалями.</w:t>
      </w:r>
      <w:r w:rsidR="000A4527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Вернувшись в родную деревню после войны, мой прадед был председателем колхоза.</w:t>
      </w:r>
    </w:p>
    <w:p w:rsidR="00AA4C9C" w:rsidRDefault="00B13961" w:rsidP="00D86B31">
      <w:pPr>
        <w:jc w:val="both"/>
        <w:rPr>
          <w:rFonts w:asciiTheme="majorHAnsi" w:eastAsia="Calibri" w:hAnsiTheme="majorHAnsi" w:cs="Times New Roman"/>
          <w:color w:val="auto"/>
          <w:szCs w:val="24"/>
          <w:lang w:val="ru-RU" w:eastAsia="en-US"/>
        </w:rPr>
      </w:pPr>
      <w:r w:rsidRPr="00B13961">
        <w:rPr>
          <w:noProof/>
          <w:color w:val="auto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842C8F6" wp14:editId="452452D8">
            <wp:simplePos x="0" y="0"/>
            <wp:positionH relativeFrom="margin">
              <wp:posOffset>628650</wp:posOffset>
            </wp:positionH>
            <wp:positionV relativeFrom="margin">
              <wp:posOffset>4705350</wp:posOffset>
            </wp:positionV>
            <wp:extent cx="750570" cy="722630"/>
            <wp:effectExtent l="0" t="0" r="0" b="12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орден красной звезд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961">
        <w:rPr>
          <w:color w:val="auto"/>
          <w:sz w:val="28"/>
          <w:szCs w:val="28"/>
          <w:u w:val="single"/>
          <w:lang w:val="ru-RU"/>
        </w:rPr>
        <w:drawing>
          <wp:anchor distT="0" distB="0" distL="114300" distR="114300" simplePos="0" relativeHeight="251665408" behindDoc="1" locked="0" layoutInCell="1" allowOverlap="1" wp14:anchorId="1D8AFB44" wp14:editId="77D62E86">
            <wp:simplePos x="0" y="0"/>
            <wp:positionH relativeFrom="column">
              <wp:posOffset>2644775</wp:posOffset>
            </wp:positionH>
            <wp:positionV relativeFrom="page">
              <wp:posOffset>6979920</wp:posOffset>
            </wp:positionV>
            <wp:extent cx="710565" cy="1068705"/>
            <wp:effectExtent l="0" t="0" r="0" b="0"/>
            <wp:wrapTight wrapText="bothSides">
              <wp:wrapPolygon edited="0">
                <wp:start x="0" y="0"/>
                <wp:lineTo x="0" y="21176"/>
                <wp:lineTo x="20847" y="21176"/>
                <wp:lineTo x="20847" y="0"/>
                <wp:lineTo x="0" y="0"/>
              </wp:wrapPolygon>
            </wp:wrapTight>
            <wp:docPr id="50" name="Рисунок 50" descr="Медали 1941-1945гг с изображением сталина - легкие чб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али 1941-1945гг с изображением сталина - легкие чб рисун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B31" w:rsidRPr="00B13961">
        <w:rPr>
          <w:color w:val="auto"/>
          <w:sz w:val="28"/>
          <w:szCs w:val="28"/>
          <w:u w:val="single"/>
          <w:lang w:val="ru-RU"/>
        </w:rPr>
        <w:drawing>
          <wp:anchor distT="0" distB="0" distL="114300" distR="114300" simplePos="0" relativeHeight="251663360" behindDoc="1" locked="0" layoutInCell="1" allowOverlap="1" wp14:anchorId="23D65566" wp14:editId="7096FBF3">
            <wp:simplePos x="0" y="0"/>
            <wp:positionH relativeFrom="column">
              <wp:posOffset>1434465</wp:posOffset>
            </wp:positionH>
            <wp:positionV relativeFrom="page">
              <wp:posOffset>6965950</wp:posOffset>
            </wp:positionV>
            <wp:extent cx="592455" cy="1094740"/>
            <wp:effectExtent l="0" t="0" r="0" b="0"/>
            <wp:wrapTight wrapText="bothSides">
              <wp:wrapPolygon edited="0">
                <wp:start x="0" y="0"/>
                <wp:lineTo x="0" y="21049"/>
                <wp:lineTo x="20836" y="21049"/>
                <wp:lineTo x="20836" y="0"/>
                <wp:lineTo x="0" y="0"/>
              </wp:wrapPolygon>
            </wp:wrapTight>
            <wp:docPr id="45" name="Рисунок 45" descr="Медаль &quot;За боевые заслу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аль &quot;За боевые заслуг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B31" w:rsidRPr="00B13961">
        <w:rPr>
          <w:color w:val="auto"/>
          <w:sz w:val="28"/>
          <w:szCs w:val="28"/>
          <w:u w:val="single"/>
          <w:lang w:val="ru-RU"/>
        </w:rPr>
        <w:drawing>
          <wp:anchor distT="0" distB="0" distL="114300" distR="114300" simplePos="0" relativeHeight="251664384" behindDoc="1" locked="0" layoutInCell="1" allowOverlap="1" wp14:anchorId="6B4C8792" wp14:editId="71F9D443">
            <wp:simplePos x="0" y="0"/>
            <wp:positionH relativeFrom="column">
              <wp:posOffset>2052320</wp:posOffset>
            </wp:positionH>
            <wp:positionV relativeFrom="page">
              <wp:posOffset>6946900</wp:posOffset>
            </wp:positionV>
            <wp:extent cx="567055" cy="1101090"/>
            <wp:effectExtent l="0" t="0" r="4445" b="3810"/>
            <wp:wrapTight wrapText="bothSides">
              <wp:wrapPolygon edited="0">
                <wp:start x="0" y="0"/>
                <wp:lineTo x="0" y="21301"/>
                <wp:lineTo x="21044" y="21301"/>
                <wp:lineTo x="21044" y="0"/>
                <wp:lineTo x="0" y="0"/>
              </wp:wrapPolygon>
            </wp:wrapTight>
            <wp:docPr id="44" name="Рисунок 44" descr="Форум Толкучка - Ордена и медали В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ум Толкучка - Ордена и медали ВОВ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D7E" w:rsidRPr="00B13961">
        <w:rPr>
          <w:rFonts w:asciiTheme="majorHAnsi" w:eastAsia="Calibri" w:hAnsiTheme="majorHAnsi" w:cs="Times New Roman"/>
          <w:color w:val="auto"/>
          <w:sz w:val="28"/>
          <w:szCs w:val="28"/>
          <w:u w:val="single"/>
          <w:lang w:val="ru-RU" w:eastAsia="en-US"/>
        </w:rPr>
        <w:t>2</w:t>
      </w:r>
      <w:r w:rsidR="00B56D7E" w:rsidRPr="00B13961">
        <w:rPr>
          <w:rFonts w:asciiTheme="majorHAnsi" w:eastAsia="Calibri" w:hAnsiTheme="majorHAnsi" w:cs="Times New Roman"/>
          <w:color w:val="auto"/>
          <w:sz w:val="28"/>
          <w:szCs w:val="28"/>
          <w:u w:val="single"/>
          <w:lang w:val="ru-RU" w:eastAsia="en-US"/>
        </w:rPr>
        <w:t>2.11.1944г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. бригада электриков переправлялась на западный берег р</w:t>
      </w:r>
      <w:r w:rsidR="000A4527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еки </w:t>
      </w:r>
      <w:proofErr w:type="spellStart"/>
      <w:r w:rsidR="000A4527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Чепель-Дун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ааг</w:t>
      </w:r>
      <w:proofErr w:type="spellEnd"/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и 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обнару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жило сильно-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э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лектризованное</w:t>
      </w:r>
      <w:r w:rsidR="00D86B31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препятствие, потребовался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второй металлический ко</w:t>
      </w:r>
      <w:r w:rsidR="00756944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стюм.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</w:t>
      </w:r>
      <w:r w:rsidR="00D86B31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Прадед</w:t>
      </w:r>
      <w:r w:rsidR="00B56D7E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лично под сильным оружейно-пулеметным огнем доставил второй костюм на </w:t>
      </w:r>
      <w:r w:rsidR="002604F4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западный берег реки </w:t>
      </w:r>
      <w:proofErr w:type="spellStart"/>
      <w:r w:rsidR="002604F4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Чепель-Дун</w:t>
      </w:r>
      <w:r w:rsidR="00FD29D3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ааг</w:t>
      </w:r>
      <w:proofErr w:type="spellEnd"/>
      <w:r w:rsidR="00FD29D3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и участвовал в проделывании прохода в электропрепятствии тем самым обеспечил бесперебойную работу отделения и успешное наступление</w:t>
      </w:r>
      <w:r w:rsid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1077 МП, 317 СД (стрелковой </w:t>
      </w:r>
      <w:r w:rsidR="002604F4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дивизии</w:t>
      </w:r>
      <w:r w:rsid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), которая в </w:t>
      </w:r>
      <w:r w:rsidR="00C93B4A" w:rsidRP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двухдневный срок </w:t>
      </w:r>
      <w:r w:rsid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осуществила</w:t>
      </w:r>
      <w:r w:rsidR="00C93B4A" w:rsidRP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разгром 1-й кавалерийской дивизии венгров, пленив более 950 солдат и уничтожив более 800 человек. Большая часть острова </w:t>
      </w:r>
      <w:proofErr w:type="spellStart"/>
      <w:r w:rsidR="00C93B4A" w:rsidRP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Чепель</w:t>
      </w:r>
      <w:proofErr w:type="spellEnd"/>
      <w:r w:rsidR="00C93B4A" w:rsidRP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оказалась захваченной.</w:t>
      </w:r>
      <w:r w:rsidR="00C93B4A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</w:t>
      </w:r>
      <w:r w:rsidR="00FD29D3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За этот подвиг </w:t>
      </w:r>
      <w:r w:rsidR="00D86B31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>24.11.1944 г. мой прадед был награжден</w:t>
      </w:r>
      <w:r w:rsidR="00FD29D3" w:rsidRPr="00B13961">
        <w:rPr>
          <w:rFonts w:asciiTheme="majorHAnsi" w:eastAsia="Calibri" w:hAnsiTheme="majorHAnsi" w:cs="Times New Roman"/>
          <w:color w:val="auto"/>
          <w:szCs w:val="24"/>
          <w:lang w:val="ru-RU" w:eastAsia="en-US"/>
        </w:rPr>
        <w:t xml:space="preserve"> Правительственной наградой орден «Красной Звезды».</w:t>
      </w:r>
    </w:p>
    <w:p w:rsidR="00FD29D3" w:rsidRDefault="00C93B4A" w:rsidP="00AA4C9C">
      <w:pPr>
        <w:jc w:val="center"/>
        <w:rPr>
          <w:lang w:val="ru-RU"/>
        </w:rPr>
      </w:pPr>
      <w:r>
        <w:rPr>
          <w:rFonts w:asciiTheme="majorHAnsi" w:eastAsia="Calibri" w:hAnsiTheme="majorHAnsi" w:cs="Times New Roman"/>
          <w:color w:val="auto"/>
          <w:szCs w:val="24"/>
          <w:u w:val="single"/>
          <w:lang w:val="ru-RU" w:eastAsia="en-US"/>
        </w:rPr>
        <w:lastRenderedPageBreak/>
        <w:t>На</w:t>
      </w:r>
      <w:r w:rsidR="00AA4C9C" w:rsidRPr="00AA4C9C">
        <w:rPr>
          <w:rFonts w:asciiTheme="majorHAnsi" w:eastAsia="Calibri" w:hAnsiTheme="majorHAnsi" w:cs="Times New Roman"/>
          <w:color w:val="auto"/>
          <w:szCs w:val="24"/>
          <w:u w:val="single"/>
          <w:lang w:val="ru-RU" w:eastAsia="en-US"/>
        </w:rPr>
        <w:t>градной лист к ордену «Красной звезды»</w:t>
      </w:r>
      <w:r w:rsidR="000A4527">
        <w:rPr>
          <w:rFonts w:asciiTheme="majorHAnsi" w:eastAsia="Calibri" w:hAnsiTheme="majorHAnsi" w:cs="Times New Roman"/>
          <w:color w:val="auto"/>
          <w:szCs w:val="24"/>
          <w:u w:val="single"/>
          <w:lang w:val="ru-RU" w:eastAsia="en-US"/>
        </w:rPr>
        <w:t xml:space="preserve"> 24.11.1944 г.</w:t>
      </w:r>
      <w:r w:rsidR="00FD29D3">
        <w:rPr>
          <w:noProof/>
          <w:lang w:val="ru-RU" w:eastAsia="ru-RU"/>
        </w:rPr>
        <w:drawing>
          <wp:inline distT="0" distB="0" distL="0" distR="0" wp14:anchorId="25F9438F">
            <wp:extent cx="5200464" cy="7140503"/>
            <wp:effectExtent l="0" t="0" r="635" b="381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07" cy="715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C2" w:rsidRPr="00965FD7" w:rsidRDefault="00AA4C9C" w:rsidP="00AA4C9C">
      <w:pPr>
        <w:jc w:val="center"/>
        <w:rPr>
          <w:lang w:val="ru-RU"/>
        </w:rPr>
      </w:pPr>
      <w:r w:rsidRPr="00AA4C9C">
        <w:rPr>
          <w:u w:val="single"/>
          <w:lang w:val="ru-RU"/>
        </w:rPr>
        <w:lastRenderedPageBreak/>
        <w:t>Наградной лист к медали «За боевые заслуги»</w:t>
      </w:r>
      <w:r w:rsidR="000A4527">
        <w:rPr>
          <w:u w:val="single"/>
          <w:lang w:val="ru-RU"/>
        </w:rPr>
        <w:t xml:space="preserve"> 05</w:t>
      </w:r>
      <w:r w:rsidRPr="00AA4C9C">
        <w:rPr>
          <w:u w:val="single"/>
          <w:lang w:val="ru-RU"/>
        </w:rPr>
        <w:t>.02.1944 г.</w:t>
      </w:r>
      <w:r w:rsidR="00056CC2">
        <w:rPr>
          <w:noProof/>
          <w:lang w:val="ru-RU" w:eastAsia="ru-RU"/>
        </w:rPr>
        <w:drawing>
          <wp:inline distT="0" distB="0" distL="0" distR="0" wp14:anchorId="2AED6CB4" wp14:editId="716FF05B">
            <wp:extent cx="4921250" cy="7010842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Наградной лист за боевые заслуг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59" cy="70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CC2" w:rsidRPr="00965FD7" w:rsidSect="00FD29D3">
      <w:headerReference w:type="default" r:id="rId16"/>
      <w:footerReference w:type="default" r:id="rId17"/>
      <w:pgSz w:w="11907" w:h="16839" w:code="9"/>
      <w:pgMar w:top="4075" w:right="141" w:bottom="993" w:left="851" w:header="426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FA4" w:rsidRDefault="00204FA4" w:rsidP="00DB589B">
      <w:pPr>
        <w:spacing w:after="0" w:line="240" w:lineRule="auto"/>
      </w:pPr>
      <w:r>
        <w:separator/>
      </w:r>
    </w:p>
  </w:endnote>
  <w:endnote w:type="continuationSeparator" w:id="0">
    <w:p w:rsidR="00204FA4" w:rsidRDefault="00204FA4" w:rsidP="00DB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406" w:rsidRPr="00D57406" w:rsidRDefault="00D57406" w:rsidP="00D57406">
    <w:pPr>
      <w:pStyle w:val="af1"/>
      <w:jc w:val="right"/>
      <w:rPr>
        <w:sz w:val="36"/>
        <w:szCs w:val="36"/>
        <w:lang w:val="ru-RU"/>
      </w:rPr>
    </w:pPr>
    <w:r w:rsidRPr="00D57406">
      <w:rPr>
        <w:sz w:val="36"/>
        <w:szCs w:val="36"/>
        <w:lang w:val="ru-RU"/>
      </w:rPr>
      <w:t>Нартов Георгий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FA4" w:rsidRDefault="00204FA4" w:rsidP="00DB589B">
      <w:pPr>
        <w:spacing w:after="0" w:line="240" w:lineRule="auto"/>
      </w:pPr>
      <w:r>
        <w:separator/>
      </w:r>
    </w:p>
  </w:footnote>
  <w:footnote w:type="continuationSeparator" w:id="0">
    <w:p w:rsidR="00204FA4" w:rsidRDefault="00204FA4" w:rsidP="00DB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89B" w:rsidRDefault="00D86B31" w:rsidP="00D86B31">
    <w:pPr>
      <w:pStyle w:val="af"/>
      <w:ind w:left="-709"/>
      <w:jc w:val="center"/>
    </w:pPr>
    <w:r>
      <w:rPr>
        <w:noProof/>
        <w:lang w:val="ru-RU" w:eastAsia="ru-RU"/>
      </w:rPr>
      <w:drawing>
        <wp:inline distT="0" distB="0" distL="0" distR="0">
          <wp:extent cx="6426200" cy="2281301"/>
          <wp:effectExtent l="0" t="0" r="0" b="5080"/>
          <wp:docPr id="221" name="Рисунок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ost753448_img1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851" cy="2306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89B"/>
    <w:rsid w:val="00056CC2"/>
    <w:rsid w:val="000A4527"/>
    <w:rsid w:val="00123BF0"/>
    <w:rsid w:val="001D1A6B"/>
    <w:rsid w:val="001D1F26"/>
    <w:rsid w:val="001F287C"/>
    <w:rsid w:val="00204FA4"/>
    <w:rsid w:val="002604F4"/>
    <w:rsid w:val="00273338"/>
    <w:rsid w:val="00314D35"/>
    <w:rsid w:val="00386D37"/>
    <w:rsid w:val="005950AE"/>
    <w:rsid w:val="00604C9A"/>
    <w:rsid w:val="006E4948"/>
    <w:rsid w:val="00722104"/>
    <w:rsid w:val="00723059"/>
    <w:rsid w:val="00756944"/>
    <w:rsid w:val="007C73BD"/>
    <w:rsid w:val="0090140D"/>
    <w:rsid w:val="00965FD7"/>
    <w:rsid w:val="009A4D87"/>
    <w:rsid w:val="009B7E87"/>
    <w:rsid w:val="00A47B52"/>
    <w:rsid w:val="00AA4C9C"/>
    <w:rsid w:val="00B13961"/>
    <w:rsid w:val="00B56D7E"/>
    <w:rsid w:val="00BA4A69"/>
    <w:rsid w:val="00C25DB0"/>
    <w:rsid w:val="00C93B4A"/>
    <w:rsid w:val="00CC0EDC"/>
    <w:rsid w:val="00D57406"/>
    <w:rsid w:val="00D86B31"/>
    <w:rsid w:val="00DB589B"/>
    <w:rsid w:val="00E01611"/>
    <w:rsid w:val="00E365ED"/>
    <w:rsid w:val="00F4768E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F32F683-582B-4F7A-ACBF-C98F7F12C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Подзаголовок Знак"/>
    <w:basedOn w:val="a0"/>
    <w:link w:val="a4"/>
    <w:uiPriority w:val="1"/>
    <w:rPr>
      <w:caps/>
      <w:spacing w:val="15"/>
      <w:sz w:val="52"/>
    </w:rPr>
  </w:style>
  <w:style w:type="paragraph" w:styleId="a6">
    <w:name w:val="Title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Название Знак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Дата Знак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ВРЕМЯ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РАСПОЛОЖЕНИЕ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90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140D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DB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B589B"/>
  </w:style>
  <w:style w:type="paragraph" w:styleId="af1">
    <w:name w:val="footer"/>
    <w:basedOn w:val="a"/>
    <w:link w:val="af2"/>
    <w:uiPriority w:val="99"/>
    <w:unhideWhenUsed/>
    <w:rsid w:val="00DB5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B589B"/>
  </w:style>
  <w:style w:type="paragraph" w:styleId="af3">
    <w:name w:val="caption"/>
    <w:basedOn w:val="a"/>
    <w:next w:val="a"/>
    <w:uiPriority w:val="35"/>
    <w:unhideWhenUsed/>
    <w:qFormat/>
    <w:rsid w:val="001D1F26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1;&#1080;&#1089;&#1090;&#1086;&#1074;&#1082;&#1072;%20&#1086;%20&#1084;&#1077;&#1088;&#1086;&#1087;&#1088;&#1080;&#1103;&#1090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6EC63C-7A82-403D-A5B2-2A8D83674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о мероприятии</Template>
  <TotalTime>1527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15</cp:revision>
  <cp:lastPrinted>2015-04-28T13:17:00Z</cp:lastPrinted>
  <dcterms:created xsi:type="dcterms:W3CDTF">2015-04-28T06:28:00Z</dcterms:created>
  <dcterms:modified xsi:type="dcterms:W3CDTF">2015-04-29T08:03:00Z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