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03C" w:rsidRDefault="0031403C">
      <w:pPr>
        <w:rPr>
          <w:sz w:val="28"/>
          <w:szCs w:val="28"/>
        </w:rPr>
      </w:pPr>
      <w:r w:rsidRPr="0030177B">
        <w:rPr>
          <w:sz w:val="28"/>
          <w:szCs w:val="28"/>
        </w:rPr>
        <w:t>Н</w:t>
      </w:r>
      <w:r>
        <w:rPr>
          <w:sz w:val="28"/>
          <w:szCs w:val="28"/>
        </w:rPr>
        <w:t>аш дедушка, Овчухов Павел Дмитриевич, умер довольно рано – в 1983 году. Мы с сестрой были малы, да и о войне он не любил рассказывать, как и многие фронтовики. В основном вся информация у нас от бабушки, отцов и сослуживцев дедушки.</w:t>
      </w:r>
    </w:p>
    <w:p w:rsidR="0031403C" w:rsidRPr="0030177B" w:rsidRDefault="0031403C">
      <w:pPr>
        <w:rPr>
          <w:sz w:val="28"/>
          <w:szCs w:val="28"/>
        </w:rPr>
      </w:pPr>
      <w:r>
        <w:rPr>
          <w:sz w:val="28"/>
          <w:szCs w:val="28"/>
        </w:rPr>
        <w:t>Вспоминается история, рассказанная уже моим отцом, Овчуховым Сергеем Павловичем, моему сыну. Дедушка принимал участие в боях на Курской дуге. Многие его однокашники по Борисоглебскому военному училищу погибли там. Деду повезло – он остался жив. Но в одном из боев его самолет был сбит. Он выпрыгнул с парашютом, а пока летел - его расстреливали. Сейчас мы знаем, что практически все летчики прошли, через такой «расстрел». Он упал на нейтральную полосу – раненный. Фашисты пресекали все попытки наших медсестер добраться до него. Ночью танкист пополз к нему и вытащил к нашим на плащ-палатке. Об этом дед узнал уже в медсанбате. Всю войну он искал того танкиста, но как найдешь? Ни имени, ни фамилии, ни лица его он не знал. Так и не смог он отблагодарить того танкиста за свою спасенную жизнь и нашу за одно.</w:t>
      </w:r>
    </w:p>
    <w:p w:rsidR="0031403C" w:rsidRPr="00AE33A0" w:rsidRDefault="0031403C">
      <w:r w:rsidRPr="00AE33A0">
        <w:rPr>
          <w:sz w:val="28"/>
          <w:szCs w:val="28"/>
        </w:rPr>
        <w:t>В нашей семье хранится газета</w:t>
      </w:r>
      <w:r>
        <w:rPr>
          <w:sz w:val="28"/>
          <w:szCs w:val="28"/>
        </w:rPr>
        <w:t xml:space="preserve"> «Крылья Родины», в которой наряду с другими летчиками упоминается и наш дедушка. После войны он продолжил службу и был летчиком испытателем. Наряду с этим он занимался и подготовкой нового летного состава. В этой статье говориться именно об этой стороне его работы.</w:t>
      </w:r>
    </w:p>
    <w:p w:rsidR="0031403C" w:rsidRDefault="0031403C">
      <w:r w:rsidRPr="00CA5103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6.5pt;height:159.75pt;visibility:visible">
            <v:imagedata r:id="rId4" o:title=""/>
          </v:shape>
        </w:pict>
      </w:r>
    </w:p>
    <w:p w:rsidR="0031403C" w:rsidRDefault="0031403C">
      <w:r w:rsidRPr="00CA5103">
        <w:rPr>
          <w:noProof/>
          <w:lang w:eastAsia="ru-RU"/>
        </w:rPr>
        <w:pict>
          <v:shape id="Рисунок 3" o:spid="_x0000_i1026" type="#_x0000_t75" style="width:458.25pt;height:633.75pt;visibility:visible">
            <v:imagedata r:id="rId5" o:title=""/>
          </v:shape>
        </w:pict>
      </w:r>
    </w:p>
    <w:sectPr w:rsidR="0031403C" w:rsidSect="004B68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E33A0"/>
    <w:rsid w:val="00291121"/>
    <w:rsid w:val="0030177B"/>
    <w:rsid w:val="0031403C"/>
    <w:rsid w:val="003F54C7"/>
    <w:rsid w:val="0049247E"/>
    <w:rsid w:val="004B6860"/>
    <w:rsid w:val="00570D28"/>
    <w:rsid w:val="00682C16"/>
    <w:rsid w:val="00777B2C"/>
    <w:rsid w:val="009906AB"/>
    <w:rsid w:val="009B5838"/>
    <w:rsid w:val="00A01D71"/>
    <w:rsid w:val="00AC0F66"/>
    <w:rsid w:val="00AE33A0"/>
    <w:rsid w:val="00CA5103"/>
    <w:rsid w:val="00DA0A94"/>
    <w:rsid w:val="00EB14DA"/>
    <w:rsid w:val="00EE7337"/>
    <w:rsid w:val="00F83FC2"/>
    <w:rsid w:val="00FE0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86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E3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E33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2</Pages>
  <Words>200</Words>
  <Characters>1144</Characters>
  <Application>Microsoft Office Outlook</Application>
  <DocSecurity>0</DocSecurity>
  <Lines>0</Lines>
  <Paragraphs>0</Paragraphs>
  <ScaleCrop>false</ScaleCrop>
  <Company>VIMPELCOM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OOvchukhova</dc:creator>
  <cp:keywords/>
  <dc:description/>
  <cp:lastModifiedBy>User</cp:lastModifiedBy>
  <cp:revision>6</cp:revision>
  <dcterms:created xsi:type="dcterms:W3CDTF">2015-03-24T08:56:00Z</dcterms:created>
  <dcterms:modified xsi:type="dcterms:W3CDTF">2015-03-24T18:53:00Z</dcterms:modified>
</cp:coreProperties>
</file>